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9AE" w:rsidRDefault="00FB09AE">
      <w:pPr>
        <w:rPr>
          <w:lang w:val="en-US"/>
        </w:rPr>
      </w:pPr>
    </w:p>
    <w:p w:rsidR="008243B8" w:rsidRDefault="008243B8">
      <w:pPr>
        <w:rPr>
          <w:lang w:val="en-US"/>
        </w:rPr>
      </w:pPr>
    </w:p>
    <w:p w:rsidR="004F594C" w:rsidRDefault="004F594C">
      <w:pPr>
        <w:rPr>
          <w:lang w:val="en-US"/>
        </w:rPr>
      </w:pPr>
    </w:p>
    <w:p w:rsidR="004F594C" w:rsidRDefault="004F594C">
      <w:pPr>
        <w:rPr>
          <w:lang w:val="en-US"/>
        </w:rPr>
      </w:pPr>
    </w:p>
    <w:p w:rsidR="004F594C" w:rsidRDefault="004F594C">
      <w:pPr>
        <w:rPr>
          <w:lang w:val="en-US"/>
        </w:rPr>
      </w:pPr>
    </w:p>
    <w:p w:rsidR="004F594C" w:rsidRDefault="004F594C">
      <w:pPr>
        <w:rPr>
          <w:lang w:val="en-US"/>
        </w:rPr>
      </w:pPr>
    </w:p>
    <w:p w:rsidR="004F594C" w:rsidRDefault="004F594C">
      <w:pPr>
        <w:rPr>
          <w:lang w:val="en-US"/>
        </w:rPr>
      </w:pPr>
    </w:p>
    <w:p w:rsidR="004F594C" w:rsidRPr="008243B8" w:rsidRDefault="004F594C">
      <w:pPr>
        <w:rPr>
          <w:sz w:val="12"/>
          <w:szCs w:val="12"/>
          <w:lang w:val="en-US"/>
        </w:rPr>
      </w:pPr>
    </w:p>
    <w:p w:rsidR="004F594C" w:rsidRPr="00801F94" w:rsidRDefault="004F594C">
      <w:pPr>
        <w:rPr>
          <w:sz w:val="8"/>
          <w:szCs w:val="8"/>
        </w:rPr>
      </w:pPr>
    </w:p>
    <w:tbl>
      <w:tblPr>
        <w:tblStyle w:val="a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5669"/>
        <w:gridCol w:w="4537"/>
      </w:tblGrid>
      <w:tr w:rsidR="00DB4404" w:rsidRPr="00DB4404" w:rsidTr="00BC49F3">
        <w:trPr>
          <w:cantSplit/>
          <w:trHeight w:hRule="exact" w:val="400"/>
        </w:trPr>
        <w:tc>
          <w:tcPr>
            <w:tcW w:w="5669" w:type="dxa"/>
            <w:vMerge w:val="restart"/>
          </w:tcPr>
          <w:tbl>
            <w:tblPr>
              <w:tblStyle w:val="ad"/>
              <w:tblW w:w="52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6A0" w:firstRow="1" w:lastRow="0" w:firstColumn="1" w:lastColumn="0" w:noHBand="1" w:noVBand="1"/>
            </w:tblPr>
            <w:tblGrid>
              <w:gridCol w:w="567"/>
              <w:gridCol w:w="1276"/>
              <w:gridCol w:w="284"/>
              <w:gridCol w:w="425"/>
              <w:gridCol w:w="2693"/>
            </w:tblGrid>
            <w:tr w:rsidR="00DB4404" w:rsidRPr="00DB4404" w:rsidTr="00BC49F3">
              <w:trPr>
                <w:cantSplit/>
                <w:trHeight w:hRule="exact" w:val="140"/>
              </w:trPr>
              <w:tc>
                <w:tcPr>
                  <w:tcW w:w="2127" w:type="dxa"/>
                  <w:gridSpan w:val="3"/>
                </w:tcPr>
                <w:p w:rsidR="00DB4404" w:rsidRPr="00DB4404" w:rsidRDefault="00DB4404" w:rsidP="00BC49F3">
                  <w:pPr>
                    <w:rPr>
                      <w:rFonts w:cs="Times New Roman"/>
                      <w:szCs w:val="28"/>
                    </w:rPr>
                  </w:pPr>
                  <w:r w:rsidRPr="00DB4404">
                    <w:rPr>
                      <w:rFonts w:cs="Times New Roman"/>
                      <w:szCs w:val="28"/>
                      <w:lang w:val="en-US"/>
                    </w:rPr>
                    <w:t>                                              </w:t>
                  </w:r>
                  <w:r w:rsidRPr="00DB4404">
                    <w:rPr>
                      <w:rFonts w:cs="Times New Roman"/>
                      <w:szCs w:val="28"/>
                    </w:rPr>
                    <w:t>                  </w:t>
                  </w:r>
                </w:p>
                <w:p w:rsidR="00DB4404" w:rsidRPr="00DB4404" w:rsidRDefault="00DB4404" w:rsidP="00BC49F3">
                  <w:pPr>
                    <w:rPr>
                      <w:rFonts w:cs="Times New Roman"/>
                      <w:szCs w:val="28"/>
                    </w:rPr>
                  </w:pPr>
                </w:p>
              </w:tc>
              <w:tc>
                <w:tcPr>
                  <w:tcW w:w="3118" w:type="dxa"/>
                  <w:gridSpan w:val="2"/>
                </w:tcPr>
                <w:p w:rsidR="00DB4404" w:rsidRPr="00DB4404" w:rsidRDefault="00DB4404" w:rsidP="00BC49F3">
                  <w:pPr>
                    <w:rPr>
                      <w:rFonts w:cs="Times New Roman"/>
                      <w:szCs w:val="28"/>
                    </w:rPr>
                  </w:pPr>
                  <w:r w:rsidRPr="00DB4404">
                    <w:rPr>
                      <w:rFonts w:cs="Times New Roman"/>
                      <w:szCs w:val="28"/>
                      <w:lang w:val="en-US"/>
                    </w:rPr>
                    <w:t>                                              </w:t>
                  </w:r>
                  <w:r w:rsidRPr="00DB4404">
                    <w:rPr>
                      <w:rFonts w:cs="Times New Roman"/>
                      <w:szCs w:val="28"/>
                    </w:rPr>
                    <w:t>                  </w:t>
                  </w:r>
                </w:p>
                <w:p w:rsidR="00DB4404" w:rsidRPr="00DB4404" w:rsidRDefault="00DB4404" w:rsidP="00BC49F3">
                  <w:pPr>
                    <w:jc w:val="right"/>
                    <w:rPr>
                      <w:rFonts w:cs="Times New Roman"/>
                      <w:szCs w:val="28"/>
                      <w:lang w:val="en-US"/>
                    </w:rPr>
                  </w:pPr>
                  <w:r w:rsidRPr="00DB4404">
                    <w:rPr>
                      <w:rFonts w:cs="Times New Roman"/>
                      <w:szCs w:val="28"/>
                    </w:rPr>
      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      </w:r>
                </w:p>
              </w:tc>
            </w:tr>
            <w:tr w:rsidR="00DB4404" w:rsidRPr="00DB4404" w:rsidTr="00BC49F3">
              <w:trPr>
                <w:trHeight w:hRule="exact" w:val="425"/>
              </w:trPr>
              <w:tc>
                <w:tcPr>
                  <w:tcW w:w="1843" w:type="dxa"/>
                  <w:gridSpan w:val="2"/>
                </w:tcPr>
                <w:p w:rsidR="00DB4404" w:rsidRPr="00DB4404" w:rsidRDefault="00DB4404" w:rsidP="00BC49F3">
                  <w:pPr>
                    <w:tabs>
                      <w:tab w:val="left" w:pos="870"/>
                      <w:tab w:val="center" w:pos="921"/>
                    </w:tabs>
                    <w:rPr>
                      <w:rFonts w:cs="Times New Roman"/>
                      <w:szCs w:val="28"/>
                    </w:rPr>
                  </w:pPr>
                </w:p>
              </w:tc>
              <w:tc>
                <w:tcPr>
                  <w:tcW w:w="284" w:type="dxa"/>
                </w:tcPr>
                <w:p w:rsidR="00DB4404" w:rsidRPr="00DB4404" w:rsidRDefault="00DB4404" w:rsidP="00BC49F3">
                  <w:pPr>
                    <w:rPr>
                      <w:rFonts w:cs="Times New Roman"/>
                      <w:szCs w:val="28"/>
                    </w:rPr>
                  </w:pPr>
                  <w:r w:rsidRPr="00DB4404">
                    <w:rPr>
                      <w:rFonts w:cs="Times New Roman"/>
                      <w:szCs w:val="28"/>
                    </w:rPr>
                    <w:t>       </w:t>
                  </w:r>
                </w:p>
              </w:tc>
              <w:tc>
                <w:tcPr>
                  <w:tcW w:w="3118" w:type="dxa"/>
                  <w:gridSpan w:val="2"/>
                </w:tcPr>
                <w:p w:rsidR="00DB4404" w:rsidRPr="00DB4404" w:rsidRDefault="00DB4404" w:rsidP="00BC49F3">
                  <w:pPr>
                    <w:jc w:val="center"/>
                    <w:rPr>
                      <w:rFonts w:cs="Times New Roman"/>
                      <w:szCs w:val="28"/>
                      <w:lang w:val="en-US"/>
                    </w:rPr>
                  </w:pPr>
                </w:p>
              </w:tc>
            </w:tr>
            <w:tr w:rsidR="00DB4404" w:rsidRPr="00DB4404" w:rsidTr="00BC49F3">
              <w:trPr>
                <w:cantSplit/>
                <w:trHeight w:hRule="exact" w:val="276"/>
              </w:trPr>
              <w:tc>
                <w:tcPr>
                  <w:tcW w:w="567" w:type="dxa"/>
                </w:tcPr>
                <w:p w:rsidR="00DB4404" w:rsidRPr="00DB4404" w:rsidRDefault="00DB4404" w:rsidP="00BC49F3">
                  <w:pPr>
                    <w:rPr>
                      <w:rFonts w:cs="Times New Roman"/>
                      <w:szCs w:val="28"/>
                    </w:rPr>
                  </w:pPr>
                  <w:r w:rsidRPr="00DB4404">
                    <w:rPr>
                      <w:rFonts w:cs="Times New Roman"/>
                      <w:szCs w:val="28"/>
                    </w:rPr>
                    <w:t>         </w:t>
                  </w:r>
                </w:p>
              </w:tc>
              <w:tc>
                <w:tcPr>
                  <w:tcW w:w="1560" w:type="dxa"/>
                  <w:gridSpan w:val="2"/>
                  <w:vAlign w:val="bottom"/>
                </w:tcPr>
                <w:p w:rsidR="00DB4404" w:rsidRPr="00DB4404" w:rsidRDefault="00DB4404" w:rsidP="00BC49F3">
                  <w:pPr>
                    <w:spacing w:before="20"/>
                    <w:rPr>
                      <w:rFonts w:cs="Times New Roman"/>
                      <w:spacing w:val="-20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DB4404" w:rsidRPr="00DB4404" w:rsidRDefault="00DB4404" w:rsidP="00BC49F3">
                  <w:pPr>
                    <w:rPr>
                      <w:rFonts w:cs="Times New Roman"/>
                      <w:szCs w:val="28"/>
                      <w:lang w:val="en-US"/>
                    </w:rPr>
                  </w:pPr>
                  <w:r w:rsidRPr="00DB4404">
                    <w:rPr>
                      <w:rFonts w:cs="Times New Roman"/>
                      <w:szCs w:val="28"/>
                    </w:rPr>
                    <w:t>         </w:t>
                  </w:r>
                </w:p>
              </w:tc>
              <w:tc>
                <w:tcPr>
                  <w:tcW w:w="2693" w:type="dxa"/>
                  <w:vAlign w:val="bottom"/>
                </w:tcPr>
                <w:p w:rsidR="00DB4404" w:rsidRPr="00DB4404" w:rsidRDefault="00DB4404" w:rsidP="00BC49F3">
                  <w:pPr>
                    <w:spacing w:before="20"/>
                    <w:rPr>
                      <w:rFonts w:cs="Times New Roman"/>
                      <w:szCs w:val="28"/>
                    </w:rPr>
                  </w:pPr>
                </w:p>
              </w:tc>
            </w:tr>
          </w:tbl>
          <w:p w:rsidR="00DB4404" w:rsidRPr="00DB4404" w:rsidRDefault="00DB4404" w:rsidP="00BC49F3">
            <w:pPr>
              <w:spacing w:before="30"/>
              <w:rPr>
                <w:rFonts w:cs="Times New Roman"/>
                <w:szCs w:val="28"/>
                <w:lang w:val="en-US"/>
              </w:rPr>
            </w:pPr>
          </w:p>
        </w:tc>
        <w:tc>
          <w:tcPr>
            <w:tcW w:w="4537" w:type="dxa"/>
          </w:tcPr>
          <w:p w:rsidR="00DB4404" w:rsidRPr="00DB4404" w:rsidRDefault="00DB4404" w:rsidP="00BC49F3">
            <w:pPr>
              <w:rPr>
                <w:rFonts w:cs="Times New Roman"/>
                <w:szCs w:val="28"/>
              </w:rPr>
            </w:pPr>
            <w:r w:rsidRPr="00DB4404">
              <w:rPr>
                <w:rFonts w:cs="Times New Roman"/>
                <w:szCs w:val="28"/>
                <w:lang w:val="en-US"/>
              </w:rPr>
              <w:t>                                              </w:t>
            </w:r>
            <w:r w:rsidRPr="00DB4404">
              <w:rPr>
                <w:rFonts w:cs="Times New Roman"/>
                <w:szCs w:val="28"/>
              </w:rPr>
              <w:t>                  </w:t>
            </w:r>
          </w:p>
        </w:tc>
      </w:tr>
      <w:tr w:rsidR="00DB4404" w:rsidRPr="00DC543C" w:rsidTr="00BC49F3">
        <w:trPr>
          <w:trHeight w:val="899"/>
        </w:trPr>
        <w:tc>
          <w:tcPr>
            <w:tcW w:w="5669" w:type="dxa"/>
            <w:vMerge/>
          </w:tcPr>
          <w:p w:rsidR="00DB4404" w:rsidRPr="00DC543C" w:rsidRDefault="00DB4404" w:rsidP="00BC49F3">
            <w:pPr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4537" w:type="dxa"/>
          </w:tcPr>
          <w:p w:rsidR="00DB4404" w:rsidRPr="00DB4404" w:rsidRDefault="00770621" w:rsidP="00A529B9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Главам городских </w:t>
            </w:r>
            <w:r w:rsidR="00A529B9">
              <w:rPr>
                <w:rFonts w:cs="Times New Roman"/>
                <w:szCs w:val="28"/>
              </w:rPr>
              <w:t xml:space="preserve">и муниципальных округов </w:t>
            </w:r>
            <w:r>
              <w:rPr>
                <w:rFonts w:cs="Times New Roman"/>
                <w:szCs w:val="28"/>
              </w:rPr>
              <w:t>Московской области</w:t>
            </w:r>
          </w:p>
        </w:tc>
      </w:tr>
      <w:tr w:rsidR="00DB4404" w:rsidRPr="00DC543C" w:rsidTr="00BC49F3">
        <w:trPr>
          <w:trHeight w:hRule="exact" w:val="256"/>
        </w:trPr>
        <w:tc>
          <w:tcPr>
            <w:tcW w:w="10206" w:type="dxa"/>
            <w:gridSpan w:val="2"/>
          </w:tcPr>
          <w:p w:rsidR="00DB4404" w:rsidRPr="008978DF" w:rsidRDefault="00DB4404" w:rsidP="00BC49F3">
            <w:pPr>
              <w:jc w:val="right"/>
              <w:rPr>
                <w:rFonts w:cs="Times New Roman"/>
              </w:rPr>
            </w:pPr>
            <w:r w:rsidRPr="00050101">
              <w:rPr>
                <w:rFonts w:cs="Times New Roman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DB4404" w:rsidRPr="00DC543C" w:rsidTr="00BC49F3">
        <w:trPr>
          <w:trHeight w:hRule="exact" w:val="256"/>
        </w:trPr>
        <w:tc>
          <w:tcPr>
            <w:tcW w:w="10206" w:type="dxa"/>
            <w:gridSpan w:val="2"/>
          </w:tcPr>
          <w:p w:rsidR="00DB4404" w:rsidRPr="00050101" w:rsidRDefault="00DB4404" w:rsidP="00BC49F3">
            <w:pPr>
              <w:jc w:val="right"/>
              <w:rPr>
                <w:rFonts w:cs="Times New Roman"/>
              </w:rPr>
            </w:pPr>
            <w:r w:rsidRPr="00050101">
              <w:rPr>
                <w:rFonts w:cs="Times New Roman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 w:rsidR="004F594C" w:rsidRDefault="00770621" w:rsidP="004F594C">
      <w:pPr>
        <w:pStyle w:val="ab"/>
        <w:ind w:right="0"/>
      </w:pPr>
      <w:r>
        <w:t>Уважаемые</w:t>
      </w:r>
      <w:r w:rsidR="004F594C" w:rsidRPr="000907C6">
        <w:t xml:space="preserve"> </w:t>
      </w:r>
      <w:r>
        <w:t>коллеги</w:t>
      </w:r>
      <w:r w:rsidR="004F594C" w:rsidRPr="000907C6">
        <w:t>!</w:t>
      </w:r>
    </w:p>
    <w:p w:rsidR="007461F8" w:rsidRDefault="007461F8" w:rsidP="004F594C">
      <w:pPr>
        <w:pStyle w:val="aa"/>
        <w:ind w:right="0"/>
      </w:pPr>
      <w:proofErr w:type="gramStart"/>
      <w:r w:rsidRPr="007461F8">
        <w:t>В соответствии с Федеральным законом от 03.07.2016 № 237-ФЗ</w:t>
      </w:r>
      <w:r w:rsidR="00A529B9">
        <w:br/>
      </w:r>
      <w:r w:rsidRPr="007461F8">
        <w:t xml:space="preserve">«О государственной кадастровой оценке» </w:t>
      </w:r>
      <w:r>
        <w:t xml:space="preserve">(далее – Федеральный закон </w:t>
      </w:r>
      <w:r w:rsidR="006D67DD">
        <w:t xml:space="preserve">№ </w:t>
      </w:r>
      <w:r>
        <w:t>237-ФЗ)</w:t>
      </w:r>
      <w:r>
        <w:br/>
      </w:r>
      <w:r w:rsidRPr="007461F8">
        <w:t>и распоряжением Министерства имущественных отношений Московской области от 0</w:t>
      </w:r>
      <w:r w:rsidR="00A529B9">
        <w:t>8</w:t>
      </w:r>
      <w:r w:rsidRPr="007461F8">
        <w:t>.0</w:t>
      </w:r>
      <w:r w:rsidR="00A529B9">
        <w:t>4</w:t>
      </w:r>
      <w:r w:rsidRPr="007461F8">
        <w:t>.202</w:t>
      </w:r>
      <w:r w:rsidR="00A529B9">
        <w:t>5</w:t>
      </w:r>
      <w:r w:rsidRPr="007461F8">
        <w:t xml:space="preserve"> № 15ВР-</w:t>
      </w:r>
      <w:r w:rsidR="00A529B9">
        <w:t>630</w:t>
      </w:r>
      <w:r>
        <w:t xml:space="preserve"> </w:t>
      </w:r>
      <w:r w:rsidRPr="007461F8">
        <w:t>«О принятии решения о проведении государственной кадастровой оценки государственным бюджетным учреждением Московской области «Центр кадастровой оценки»</w:t>
      </w:r>
      <w:r w:rsidR="004A1249">
        <w:t xml:space="preserve"> </w:t>
      </w:r>
      <w:r>
        <w:t>в 202</w:t>
      </w:r>
      <w:r w:rsidR="00A529B9">
        <w:t>6</w:t>
      </w:r>
      <w:r>
        <w:t xml:space="preserve"> году </w:t>
      </w:r>
      <w:r w:rsidRPr="007461F8">
        <w:t>проводится государственная кадастровая оценка земельных участков, расположенных</w:t>
      </w:r>
      <w:r w:rsidR="004A1249">
        <w:t xml:space="preserve"> </w:t>
      </w:r>
      <w:r w:rsidRPr="007461F8">
        <w:t>на территории Московской области.</w:t>
      </w:r>
      <w:proofErr w:type="gramEnd"/>
    </w:p>
    <w:p w:rsidR="004F594C" w:rsidRDefault="00770621" w:rsidP="00E00A7D">
      <w:pPr>
        <w:pStyle w:val="aa"/>
        <w:ind w:right="0"/>
      </w:pPr>
      <w:proofErr w:type="gramStart"/>
      <w:r>
        <w:t xml:space="preserve">Министерство имущественных отношений Московской области уведомляет о размещении </w:t>
      </w:r>
      <w:r w:rsidR="00E00A7D">
        <w:t>07</w:t>
      </w:r>
      <w:r w:rsidR="00EF5C3F" w:rsidRPr="00E00A7D">
        <w:t>.</w:t>
      </w:r>
      <w:r w:rsidR="00E00A7D" w:rsidRPr="00E00A7D">
        <w:t>10</w:t>
      </w:r>
      <w:r w:rsidR="00EF5C3F" w:rsidRPr="00E00A7D">
        <w:t>.202</w:t>
      </w:r>
      <w:r w:rsidR="00E00A7D">
        <w:t>6</w:t>
      </w:r>
      <w:r w:rsidR="002B0609">
        <w:t xml:space="preserve"> </w:t>
      </w:r>
      <w:r>
        <w:t xml:space="preserve">проекта отчета </w:t>
      </w:r>
      <w:r w:rsidRPr="00E00A7D">
        <w:t xml:space="preserve">от </w:t>
      </w:r>
      <w:r w:rsidR="00E00A7D" w:rsidRPr="00E00A7D">
        <w:t>30</w:t>
      </w:r>
      <w:r w:rsidRPr="00E00A7D">
        <w:t>.09.202</w:t>
      </w:r>
      <w:r w:rsidR="00E00A7D" w:rsidRPr="00E00A7D">
        <w:t>6</w:t>
      </w:r>
      <w:r w:rsidRPr="00E00A7D">
        <w:t xml:space="preserve"> № 01/202</w:t>
      </w:r>
      <w:r w:rsidR="00E00A7D">
        <w:t>6</w:t>
      </w:r>
      <w:r w:rsidRPr="00770621">
        <w:t xml:space="preserve"> </w:t>
      </w:r>
      <w:r w:rsidRPr="00E00A7D">
        <w:t>«</w:t>
      </w:r>
      <w:r w:rsidR="00E00A7D">
        <w:t>Об итогах государственной кадастровой оценки земельных участков, расположенных</w:t>
      </w:r>
      <w:r w:rsidR="00E00A7D">
        <w:br/>
        <w:t>на территории Московской области, по состоянию на 01.01.2026</w:t>
      </w:r>
      <w:r w:rsidRPr="00E00A7D">
        <w:t xml:space="preserve">» </w:t>
      </w:r>
      <w:r w:rsidR="002B0609" w:rsidRPr="00E00A7D">
        <w:t xml:space="preserve">(далее – проект отчета) </w:t>
      </w:r>
      <w:r w:rsidRPr="00E00A7D">
        <w:t xml:space="preserve">в Фонде данных государственной кадастровой оценки на сайте </w:t>
      </w:r>
      <w:proofErr w:type="spellStart"/>
      <w:r w:rsidRPr="00E00A7D">
        <w:t>Росреестра</w:t>
      </w:r>
      <w:proofErr w:type="spellEnd"/>
      <w:r w:rsidRPr="00E00A7D">
        <w:t xml:space="preserve"> и на сайте ГБУ МО «Центр кадастровой оценки»</w:t>
      </w:r>
      <w:r w:rsidR="007461F8">
        <w:t>,</w:t>
      </w:r>
      <w:r w:rsidR="00E00A7D">
        <w:t xml:space="preserve"> и начале приема замечаний</w:t>
      </w:r>
      <w:r w:rsidR="00E00A7D">
        <w:br/>
      </w:r>
      <w:r w:rsidR="007461F8">
        <w:t>к проекту отчета</w:t>
      </w:r>
      <w:r w:rsidR="004F594C">
        <w:t>.</w:t>
      </w:r>
      <w:proofErr w:type="gramEnd"/>
    </w:p>
    <w:p w:rsidR="00A529B9" w:rsidRDefault="00A529B9" w:rsidP="00A529B9">
      <w:pPr>
        <w:pStyle w:val="aa"/>
        <w:ind w:right="0"/>
      </w:pPr>
      <w:r>
        <w:t>Проект отчета о государственной кадастровой оценке земельных участков размещен в Фонде данных государственной кадастровой оценки и на сайте ГБУ Московской области «Центр кадастровой оценки» в разделе Отчёты об оценке – Проект отчета (2026 год) для ознакомления и подачи замечаний.</w:t>
      </w:r>
    </w:p>
    <w:p w:rsidR="002B0609" w:rsidRDefault="007461F8" w:rsidP="006D67DD">
      <w:pPr>
        <w:pStyle w:val="aa"/>
        <w:ind w:right="0"/>
      </w:pPr>
      <w:r>
        <w:t xml:space="preserve">В соответствии с </w:t>
      </w:r>
      <w:r w:rsidR="007C61AC">
        <w:t>порядком, установленным с</w:t>
      </w:r>
      <w:r>
        <w:t>тать</w:t>
      </w:r>
      <w:r w:rsidR="007C61AC">
        <w:t>ей</w:t>
      </w:r>
      <w:r>
        <w:t xml:space="preserve"> 1</w:t>
      </w:r>
      <w:r w:rsidR="007C61AC">
        <w:t>4</w:t>
      </w:r>
      <w:r>
        <w:t xml:space="preserve"> Федерального закона </w:t>
      </w:r>
      <w:r w:rsidR="006D67DD">
        <w:t xml:space="preserve">№ </w:t>
      </w:r>
      <w:r>
        <w:t>237-ФЗ</w:t>
      </w:r>
      <w:r w:rsidR="002B0609">
        <w:t>,</w:t>
      </w:r>
      <w:r>
        <w:t xml:space="preserve"> </w:t>
      </w:r>
      <w:r w:rsidR="006D67DD">
        <w:t>з</w:t>
      </w:r>
      <w:r w:rsidR="007C61AC">
        <w:t>амечания к проекту отчета</w:t>
      </w:r>
      <w:r w:rsidR="006D67DD">
        <w:t xml:space="preserve"> представляются в течение </w:t>
      </w:r>
      <w:r w:rsidR="002B0609">
        <w:t xml:space="preserve">30 дней </w:t>
      </w:r>
      <w:proofErr w:type="gramStart"/>
      <w:r w:rsidR="002B0609">
        <w:t>с даты</w:t>
      </w:r>
      <w:proofErr w:type="gramEnd"/>
      <w:r w:rsidR="002B0609">
        <w:t xml:space="preserve"> его размещения </w:t>
      </w:r>
      <w:r w:rsidR="002B0609" w:rsidRPr="00770621">
        <w:t>в Фонде данных государственной кадастровой оценки</w:t>
      </w:r>
      <w:r w:rsidR="00E04580">
        <w:br/>
      </w:r>
      <w:r w:rsidR="002B0609" w:rsidRPr="00770621">
        <w:t>на сайте Росреестра и на сайте ГБУ МО «Центр кадастровой оценки»</w:t>
      </w:r>
      <w:r w:rsidR="00E00A7D">
        <w:t>.</w:t>
      </w:r>
    </w:p>
    <w:p w:rsidR="00774707" w:rsidRDefault="00774707" w:rsidP="00C02066">
      <w:pPr>
        <w:pStyle w:val="aa"/>
        <w:ind w:right="0"/>
      </w:pPr>
      <w:r>
        <w:t xml:space="preserve">Замечания к проекту отчета в случаях, предусмотренных </w:t>
      </w:r>
      <w:r w:rsidR="00C02066">
        <w:t>Федеральным законом № 237-ФЗ</w:t>
      </w:r>
      <w:r>
        <w:t>, возможно предоставить в ГБУ МО «Центр кадастровой оценки» одним из следующих способов:</w:t>
      </w:r>
    </w:p>
    <w:p w:rsidR="00F351B7" w:rsidRPr="00F351B7" w:rsidRDefault="00F351B7" w:rsidP="00F351B7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F351B7">
        <w:rPr>
          <w:sz w:val="28"/>
          <w:szCs w:val="28"/>
        </w:rPr>
        <w:lastRenderedPageBreak/>
        <w:t xml:space="preserve">Через Портал государственных услуг и муниципальных услуг Московской области </w:t>
      </w:r>
      <w:hyperlink r:id="rId9" w:history="1">
        <w:r w:rsidRPr="00F351B7">
          <w:rPr>
            <w:rStyle w:val="ae"/>
            <w:sz w:val="28"/>
            <w:szCs w:val="28"/>
          </w:rPr>
          <w:t>https://uslugi.mosreg.ru/services/22758</w:t>
        </w:r>
      </w:hyperlink>
      <w:r w:rsidRPr="00F351B7">
        <w:rPr>
          <w:sz w:val="28"/>
          <w:szCs w:val="28"/>
        </w:rPr>
        <w:t>, выбрав цель обращения «</w:t>
      </w:r>
      <w:r w:rsidRPr="00F351B7">
        <w:rPr>
          <w:sz w:val="28"/>
          <w:szCs w:val="28"/>
          <w:u w:val="single"/>
        </w:rPr>
        <w:t>ПОДАЧА ЗАМЕЧАНИЙ К ПРОЕКТУ ОТЧЕТА</w:t>
      </w:r>
      <w:r w:rsidRPr="00F351B7">
        <w:rPr>
          <w:sz w:val="28"/>
          <w:szCs w:val="28"/>
        </w:rPr>
        <w:t>»;</w:t>
      </w:r>
    </w:p>
    <w:p w:rsidR="00F351B7" w:rsidRPr="00F351B7" w:rsidRDefault="00F351B7" w:rsidP="00F351B7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F351B7">
        <w:rPr>
          <w:sz w:val="28"/>
          <w:szCs w:val="28"/>
        </w:rPr>
        <w:t>Через портал НСПД;</w:t>
      </w:r>
    </w:p>
    <w:p w:rsidR="00F351B7" w:rsidRDefault="00F351B7" w:rsidP="00F351B7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F351B7">
        <w:rPr>
          <w:sz w:val="28"/>
          <w:szCs w:val="28"/>
        </w:rPr>
        <w:t>C использованием информационно-телекоммуникационных сетей общего пользования, в том числе сети «Интернет», на адрес электронной почты ГБУ МО «Центр кадастровой оценки» (</w:t>
      </w:r>
      <w:hyperlink r:id="rId10" w:history="1">
        <w:r w:rsidRPr="00F351B7">
          <w:rPr>
            <w:rStyle w:val="ae"/>
            <w:sz w:val="28"/>
            <w:szCs w:val="28"/>
          </w:rPr>
          <w:t>cko_gko2026@mosreg.ru</w:t>
        </w:r>
      </w:hyperlink>
      <w:r w:rsidRPr="00F351B7">
        <w:rPr>
          <w:sz w:val="28"/>
          <w:szCs w:val="28"/>
        </w:rPr>
        <w:t>)</w:t>
      </w:r>
      <w:r w:rsidRPr="00F351B7">
        <w:rPr>
          <w:sz w:val="28"/>
          <w:szCs w:val="28"/>
        </w:rPr>
        <w:br/>
        <w:t xml:space="preserve">в виде электронного документа, подписанного усиленной </w:t>
      </w:r>
      <w:r w:rsidR="004A1249">
        <w:rPr>
          <w:sz w:val="28"/>
          <w:szCs w:val="28"/>
        </w:rPr>
        <w:t>электронной подписью</w:t>
      </w:r>
      <w:r w:rsidRPr="00F351B7">
        <w:rPr>
          <w:sz w:val="28"/>
          <w:szCs w:val="28"/>
        </w:rPr>
        <w:t>.</w:t>
      </w:r>
    </w:p>
    <w:p w:rsidR="004A1249" w:rsidRDefault="004A1249" w:rsidP="004A1249">
      <w:pPr>
        <w:pStyle w:val="aa"/>
        <w:ind w:right="0"/>
      </w:pPr>
      <w:r w:rsidRPr="004A1249">
        <w:t>Замечания к проекту отчета также могут быть представлены</w:t>
      </w:r>
      <w:r>
        <w:t xml:space="preserve"> </w:t>
      </w:r>
      <w:r w:rsidRPr="004A1249">
        <w:t>в ГБУ МО «Центр кадастровой оценки» регистрируемым почтовым отправлением</w:t>
      </w:r>
      <w:r>
        <w:br/>
      </w:r>
      <w:r w:rsidRPr="004A1249">
        <w:t>с уведомлением о вручении или через многофункциональный центр.</w:t>
      </w:r>
    </w:p>
    <w:p w:rsidR="007C61AC" w:rsidRDefault="007C61AC" w:rsidP="00F351B7">
      <w:pPr>
        <w:pStyle w:val="aa"/>
        <w:ind w:right="0"/>
      </w:pPr>
      <w:r>
        <w:t>Замечание к проекту отчета наряду с изложе</w:t>
      </w:r>
      <w:r w:rsidR="00D6346F">
        <w:t>нием его сути должно содержать:</w:t>
      </w:r>
    </w:p>
    <w:p w:rsidR="007C61AC" w:rsidRDefault="007C61AC" w:rsidP="007C61AC">
      <w:pPr>
        <w:pStyle w:val="aa"/>
        <w:ind w:right="0"/>
      </w:pPr>
      <w:r>
        <w:t xml:space="preserve"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 </w:t>
      </w:r>
    </w:p>
    <w:p w:rsidR="007C61AC" w:rsidRDefault="007C61AC" w:rsidP="007C61AC">
      <w:pPr>
        <w:pStyle w:val="aa"/>
        <w:ind w:right="0"/>
      </w:pPr>
      <w:r>
        <w:t xml:space="preserve">2) кадастровый номер </w:t>
      </w:r>
      <w:r w:rsidR="00427D1C">
        <w:t>земельного участка</w:t>
      </w:r>
      <w:r>
        <w:t>, в отношении определения кадастровой стоимости которого представляе</w:t>
      </w:r>
      <w:r w:rsidR="002B0609">
        <w:t>тся замечание к проекту отчета,</w:t>
      </w:r>
      <w:r w:rsidR="002B0609">
        <w:br/>
      </w:r>
      <w:r>
        <w:t xml:space="preserve">если замечание относится к конкретному </w:t>
      </w:r>
      <w:r w:rsidR="00427D1C">
        <w:t>земельному участку</w:t>
      </w:r>
      <w:r>
        <w:t xml:space="preserve">; </w:t>
      </w:r>
    </w:p>
    <w:p w:rsidR="007C61AC" w:rsidRDefault="007C61AC" w:rsidP="007C61AC">
      <w:pPr>
        <w:pStyle w:val="aa"/>
        <w:ind w:right="0"/>
      </w:pPr>
      <w:r>
        <w:t xml:space="preserve">3) указание на номера страниц (разделов) проекта отчета, к которым представляется замечание (при необходимости). </w:t>
      </w:r>
    </w:p>
    <w:p w:rsidR="007C61AC" w:rsidRDefault="007C61AC" w:rsidP="007C61AC">
      <w:pPr>
        <w:pStyle w:val="aa"/>
        <w:ind w:right="0"/>
      </w:pPr>
      <w:proofErr w:type="gramStart"/>
      <w:r>
        <w:t xml:space="preserve"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</w:t>
      </w:r>
      <w:r w:rsidR="00427D1C">
        <w:t>земельных участков</w:t>
      </w:r>
      <w:r>
        <w:t>, которые не были учтены при определении</w:t>
      </w:r>
      <w:r w:rsidR="002B0609">
        <w:br/>
        <w:t>их кадастровой стоимости.</w:t>
      </w:r>
      <w:proofErr w:type="gramEnd"/>
    </w:p>
    <w:p w:rsidR="002677A4" w:rsidRDefault="002677A4" w:rsidP="002677A4">
      <w:pPr>
        <w:pStyle w:val="aa"/>
        <w:ind w:right="0"/>
      </w:pPr>
      <w:r>
        <w:t>Замечания к проекту отчета, не соответствующие вышеуказанным требованиям, не подлежат рассмотрению.</w:t>
      </w:r>
    </w:p>
    <w:p w:rsidR="00F351B7" w:rsidRPr="00C37220" w:rsidRDefault="00F351B7" w:rsidP="00F351B7">
      <w:pPr>
        <w:pStyle w:val="aa"/>
        <w:ind w:right="0"/>
      </w:pPr>
      <w:r w:rsidRPr="00C37220">
        <w:t xml:space="preserve">В случае подтверждения в результате проверки недостоверности использованных сведений (или отсутствия существенных для определения стоимости характеристик) осуществляются соответствующие изменения кадастровой стоимости </w:t>
      </w:r>
      <w:r>
        <w:t>земельного участка, если такие сведения влияют</w:t>
      </w:r>
      <w:r>
        <w:br/>
      </w:r>
      <w:r w:rsidRPr="00C37220">
        <w:t>на его кадастровую стоимость.</w:t>
      </w:r>
    </w:p>
    <w:p w:rsidR="00F351B7" w:rsidRPr="00C37220" w:rsidRDefault="00F351B7" w:rsidP="00F351B7">
      <w:pPr>
        <w:pStyle w:val="aa"/>
        <w:ind w:right="0"/>
      </w:pPr>
      <w:r w:rsidRPr="00C37220">
        <w:t xml:space="preserve">В случае если выявленное нарушение влияет на кадастровую стоимость других </w:t>
      </w:r>
      <w:r>
        <w:t>земельных участков</w:t>
      </w:r>
      <w:r w:rsidRPr="00C37220">
        <w:t xml:space="preserve">, изменения вносятся в отношении всех </w:t>
      </w:r>
      <w:r>
        <w:t>участков</w:t>
      </w:r>
      <w:r w:rsidRPr="00C37220">
        <w:t>,</w:t>
      </w:r>
      <w:r>
        <w:br/>
      </w:r>
      <w:r w:rsidRPr="00C37220">
        <w:t>на которые распространяется данное нарушение.</w:t>
      </w:r>
    </w:p>
    <w:p w:rsidR="00F351B7" w:rsidRPr="00C37220" w:rsidRDefault="00F351B7" w:rsidP="00F351B7">
      <w:pPr>
        <w:pStyle w:val="aa"/>
        <w:ind w:right="0"/>
      </w:pPr>
      <w:r w:rsidRPr="00C37220">
        <w:t>Каждое замечание рассматривается индивидуально.</w:t>
      </w:r>
    </w:p>
    <w:p w:rsidR="00F351B7" w:rsidRPr="00C37220" w:rsidRDefault="00F351B7" w:rsidP="00F351B7">
      <w:pPr>
        <w:pStyle w:val="aa"/>
        <w:ind w:right="0"/>
      </w:pPr>
      <w:r w:rsidRPr="00C37220">
        <w:t xml:space="preserve">Важно отметить, что кадастровая стоимость </w:t>
      </w:r>
      <w:r>
        <w:t>земельного участка</w:t>
      </w:r>
      <w:r w:rsidRPr="00C37220">
        <w:t xml:space="preserve"> может измениться в результате рассмотрения замечаний других лиц.</w:t>
      </w:r>
    </w:p>
    <w:p w:rsidR="00F351B7" w:rsidRPr="00F351B7" w:rsidRDefault="00F351B7" w:rsidP="00F351B7">
      <w:pPr>
        <w:pStyle w:val="aa"/>
        <w:ind w:right="0"/>
      </w:pPr>
      <w:r w:rsidRPr="00F351B7">
        <w:t>Обращаем внимание, что направление Заявителям результата рассмотрения замечаний к проекту отчета, поступивших</w:t>
      </w:r>
      <w:r>
        <w:t xml:space="preserve"> </w:t>
      </w:r>
      <w:r w:rsidRPr="00F351B7">
        <w:t xml:space="preserve">в ГБУ Московской области «Центр кадастровой оценки», в том числе посредством Порталов предоставления услуг, действующим законодательством не предусмотрено. </w:t>
      </w:r>
    </w:p>
    <w:p w:rsidR="00F351B7" w:rsidRPr="00F351B7" w:rsidRDefault="00F351B7" w:rsidP="00F351B7">
      <w:pPr>
        <w:pStyle w:val="aa"/>
        <w:ind w:right="0"/>
      </w:pPr>
      <w:r w:rsidRPr="00F351B7">
        <w:lastRenderedPageBreak/>
        <w:t>Справка с информацией об учтенных и неучтенных замечаниях</w:t>
      </w:r>
      <w:r>
        <w:t xml:space="preserve"> </w:t>
      </w:r>
      <w:r w:rsidRPr="00F351B7">
        <w:t>к проекту отчета с обоснованием отказа в их учете опубликовывается</w:t>
      </w:r>
      <w:r>
        <w:t xml:space="preserve"> на сайте</w:t>
      </w:r>
      <w:r>
        <w:br/>
      </w:r>
      <w:r w:rsidRPr="00F351B7">
        <w:t>с обновленной или итоговой версией проекта отчета.</w:t>
      </w:r>
    </w:p>
    <w:p w:rsidR="00F351B7" w:rsidRPr="00C37220" w:rsidRDefault="00F351B7" w:rsidP="00F351B7">
      <w:pPr>
        <w:pStyle w:val="aa"/>
        <w:ind w:right="0"/>
      </w:pPr>
      <w:r w:rsidRPr="00C37220">
        <w:t>Следует отметить, что законодательством предусмотрена также подача обращений об исправлении ошибок, допущенных при определении кадастровой стоимости, и после утверждения результатов кадастровой оценки.</w:t>
      </w:r>
    </w:p>
    <w:p w:rsidR="00F351B7" w:rsidRDefault="000077AF" w:rsidP="004A1249">
      <w:pPr>
        <w:pStyle w:val="aa"/>
        <w:ind w:right="0"/>
      </w:pPr>
      <w:proofErr w:type="gramStart"/>
      <w:r>
        <w:t>О</w:t>
      </w:r>
      <w:r w:rsidRPr="00C37220">
        <w:t xml:space="preserve">знакомиться с проектной кадастровой стоимостью </w:t>
      </w:r>
      <w:r>
        <w:t>возможно</w:t>
      </w:r>
      <w:r>
        <w:br/>
      </w:r>
      <w:r w:rsidR="00F351B7" w:rsidRPr="00C37220">
        <w:t xml:space="preserve">без скачивания результатов определения кадастровой стоимости </w:t>
      </w:r>
      <w:r w:rsidR="004A1249">
        <w:t>перейдя</w:t>
      </w:r>
      <w:r w:rsidR="004A1249">
        <w:br/>
        <w:t>по ссылке https://cko.mosreg.ru/proektotcheta2026)%22 или воспользовавшись ботом в MAX https://max.ru/gbu_cko_mo_bot.</w:t>
      </w:r>
      <w:proofErr w:type="gramEnd"/>
    </w:p>
    <w:p w:rsidR="002677A4" w:rsidRDefault="00180066" w:rsidP="002677A4">
      <w:pPr>
        <w:pStyle w:val="aa"/>
        <w:ind w:right="0"/>
      </w:pPr>
      <w:proofErr w:type="gramStart"/>
      <w:r>
        <w:t xml:space="preserve">Обращаем Ваше внимание, что в соответствии </w:t>
      </w:r>
      <w:r w:rsidR="002677A4">
        <w:t xml:space="preserve">с пунктом 16 статьи 14 Федерального закона № 237-ФЗ органы местного самоуправления поселений, муниципальных районов, городских округов, муниципальных округов в течение пяти рабочих дней со дня поступления от уполномоченного органа субъекта Российской Федерации </w:t>
      </w:r>
      <w:r w:rsidR="00BC200A">
        <w:t>уведомления о размещении проекта отчета,</w:t>
      </w:r>
      <w:r w:rsidR="002677A4">
        <w:t xml:space="preserve"> обеспечивают информирование </w:t>
      </w:r>
      <w:r w:rsidR="004F2825">
        <w:t xml:space="preserve">(форму прилагаем) </w:t>
      </w:r>
      <w:r w:rsidR="002677A4">
        <w:t>заинтересованных лиц о размещении проекта отчета, месте</w:t>
      </w:r>
      <w:r w:rsidR="004F2825">
        <w:t xml:space="preserve"> </w:t>
      </w:r>
      <w:r w:rsidR="002677A4">
        <w:t>его размещения, порядке и сроках представления</w:t>
      </w:r>
      <w:proofErr w:type="gramEnd"/>
      <w:r w:rsidR="002677A4">
        <w:t xml:space="preserve"> </w:t>
      </w:r>
      <w:proofErr w:type="gramStart"/>
      <w:r w:rsidR="002677A4">
        <w:t>замечаний к нему, а также</w:t>
      </w:r>
      <w:r w:rsidR="004F2825">
        <w:t xml:space="preserve"> </w:t>
      </w:r>
      <w:r w:rsidR="002677A4">
        <w:t xml:space="preserve">об объектах недвижимости, в отношении которых проводится государственная кадастровая оценка, путем размещения извещения и копии решения о проведении государственной кадастровой оценки </w:t>
      </w:r>
      <w:r w:rsidR="00FF6298">
        <w:t>(копию прилагаем)</w:t>
      </w:r>
      <w:r w:rsidR="00FF6298">
        <w:br/>
      </w:r>
      <w:r w:rsidR="002677A4">
        <w:t>на своих официальных сайтах</w:t>
      </w:r>
      <w:r w:rsidR="004F2825">
        <w:t xml:space="preserve"> </w:t>
      </w:r>
      <w:r w:rsidR="002677A4">
        <w:t xml:space="preserve">в информационно-телекоммуникационной сети </w:t>
      </w:r>
      <w:r w:rsidR="00BC200A">
        <w:t>«</w:t>
      </w:r>
      <w:r w:rsidR="002677A4">
        <w:t>Интернет</w:t>
      </w:r>
      <w:r w:rsidR="00BC200A">
        <w:t>»</w:t>
      </w:r>
      <w:r w:rsidR="002677A4">
        <w:t xml:space="preserve"> (при их наличии), опубликования извещения в печатных средствах массовой информации, а также размещения извещения</w:t>
      </w:r>
      <w:r w:rsidR="00BC200A">
        <w:t xml:space="preserve"> на своих информационных щитах.</w:t>
      </w:r>
      <w:proofErr w:type="gramEnd"/>
    </w:p>
    <w:p w:rsidR="00FF6298" w:rsidRDefault="00FF6298" w:rsidP="002677A4">
      <w:pPr>
        <w:pStyle w:val="aa"/>
        <w:ind w:right="0"/>
      </w:pPr>
      <w:r>
        <w:t>Об итогах размещения указанной информации просим сообщить в срок</w:t>
      </w:r>
      <w:r>
        <w:br/>
        <w:t xml:space="preserve">до 15.10.2026 на электронную почту </w:t>
      </w:r>
      <w:r w:rsidRPr="00FF6298">
        <w:t>KyrinES@mosreg.ru</w:t>
      </w:r>
      <w:r>
        <w:t xml:space="preserve"> по форме приложения 4 к настоящему письму.</w:t>
      </w:r>
    </w:p>
    <w:p w:rsidR="00774707" w:rsidRDefault="00774707" w:rsidP="002677A4">
      <w:pPr>
        <w:pStyle w:val="aa"/>
        <w:ind w:right="0"/>
      </w:pPr>
    </w:p>
    <w:p w:rsidR="004A1249" w:rsidRDefault="00774707" w:rsidP="00D6346F">
      <w:pPr>
        <w:pStyle w:val="aa"/>
        <w:ind w:left="2620" w:right="0" w:hanging="1911"/>
      </w:pPr>
      <w:r>
        <w:t>Приложени</w:t>
      </w:r>
      <w:r w:rsidR="00D6346F">
        <w:t xml:space="preserve">е: </w:t>
      </w:r>
      <w:r w:rsidR="004A1249">
        <w:t xml:space="preserve">1. Копия </w:t>
      </w:r>
      <w:r w:rsidR="004A1249" w:rsidRPr="004A1249">
        <w:t>распоряжени</w:t>
      </w:r>
      <w:r w:rsidR="004A1249">
        <w:t>я</w:t>
      </w:r>
      <w:r w:rsidR="004A1249" w:rsidRPr="004A1249">
        <w:t xml:space="preserve"> Министерства имущественных отношений Московской области от 08.04.2025 № 15ВР-630 «О принятии решения о проведении государственной кадастровой оценки государственным бюджетным учреждением Московской области «Центр кадастровой оценки»</w:t>
      </w:r>
      <w:r w:rsidR="004A1249">
        <w:t>;</w:t>
      </w:r>
    </w:p>
    <w:p w:rsidR="002D5859" w:rsidRDefault="004A1249" w:rsidP="004F2825">
      <w:pPr>
        <w:pStyle w:val="aa"/>
        <w:ind w:left="2552" w:right="0" w:firstLine="0"/>
      </w:pPr>
      <w:r>
        <w:t>2. Р</w:t>
      </w:r>
      <w:r w:rsidR="00D6346F">
        <w:t>екомендуемая форма замечаний</w:t>
      </w:r>
      <w:r w:rsidR="00774707">
        <w:t xml:space="preserve"> к проекту отчета </w:t>
      </w:r>
      <w:r w:rsidR="00D6346F">
        <w:t xml:space="preserve">                                 </w:t>
      </w:r>
      <w:r w:rsidR="00774707">
        <w:t>на 1 л. в 1 экз.</w:t>
      </w:r>
      <w:r w:rsidR="002D5859">
        <w:t>;</w:t>
      </w:r>
    </w:p>
    <w:p w:rsidR="00EF7456" w:rsidRDefault="002D5859" w:rsidP="004F2825">
      <w:pPr>
        <w:pStyle w:val="aa"/>
        <w:ind w:left="2552" w:right="0" w:firstLine="0"/>
      </w:pPr>
      <w:r>
        <w:t xml:space="preserve">3. Форма </w:t>
      </w:r>
      <w:r w:rsidR="004F2825">
        <w:t>информирован</w:t>
      </w:r>
      <w:bookmarkStart w:id="0" w:name="_GoBack"/>
      <w:bookmarkEnd w:id="0"/>
      <w:r w:rsidR="004F2825">
        <w:t>ия о размещении проекта отчета.</w:t>
      </w:r>
    </w:p>
    <w:p w:rsidR="00EF7456" w:rsidRDefault="00FF6298" w:rsidP="00FF6298">
      <w:pPr>
        <w:pStyle w:val="aa"/>
        <w:ind w:left="2552" w:right="0" w:firstLine="0"/>
      </w:pPr>
      <w:r>
        <w:t>4. Форма отчета об информировании ОМС.</w:t>
      </w:r>
    </w:p>
    <w:p w:rsidR="004F594C" w:rsidRDefault="004F594C" w:rsidP="004F594C">
      <w:pPr>
        <w:pStyle w:val="aa"/>
        <w:ind w:left="2410" w:hanging="1701"/>
        <w:jc w:val="left"/>
      </w:pPr>
    </w:p>
    <w:p w:rsidR="00FF6298" w:rsidRDefault="00FF6298" w:rsidP="004F594C">
      <w:pPr>
        <w:pStyle w:val="aa"/>
        <w:ind w:left="2410" w:hanging="1701"/>
        <w:jc w:val="left"/>
      </w:pPr>
    </w:p>
    <w:p w:rsidR="004F594C" w:rsidRPr="00587479" w:rsidRDefault="004F594C" w:rsidP="004F594C">
      <w:pPr>
        <w:pStyle w:val="aa"/>
      </w:pPr>
    </w:p>
    <w:p w:rsidR="00FF6298" w:rsidRDefault="001754D3" w:rsidP="001754D3">
      <w:pPr>
        <w:pStyle w:val="ac"/>
        <w:tabs>
          <w:tab w:val="clear" w:pos="9072"/>
          <w:tab w:val="right" w:pos="9923"/>
        </w:tabs>
      </w:pPr>
      <w:r>
        <w:t>Министр имущественных отношений</w:t>
      </w:r>
    </w:p>
    <w:p w:rsidR="004F594C" w:rsidRDefault="001754D3" w:rsidP="001754D3">
      <w:pPr>
        <w:pStyle w:val="ac"/>
        <w:tabs>
          <w:tab w:val="clear" w:pos="9072"/>
          <w:tab w:val="right" w:pos="9923"/>
        </w:tabs>
      </w:pPr>
      <w:r>
        <w:t>Московской области</w:t>
      </w:r>
      <w:r w:rsidR="004F594C">
        <w:tab/>
      </w:r>
      <w:r w:rsidR="00A529B9">
        <w:t>А</w:t>
      </w:r>
      <w:r w:rsidR="00733024">
        <w:t>.А.</w:t>
      </w:r>
      <w:r w:rsidR="00A529B9">
        <w:t xml:space="preserve"> Натаров</w:t>
      </w:r>
    </w:p>
    <w:tbl>
      <w:tblPr>
        <w:tblpPr w:leftFromText="181" w:rightFromText="181" w:tblpYSpec="bottom"/>
        <w:tblOverlap w:val="never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5"/>
      </w:tblGrid>
      <w:tr w:rsidR="00A529B9" w:rsidRPr="004F2825" w:rsidTr="00B63AC7">
        <w:trPr>
          <w:trHeight w:val="480"/>
        </w:trPr>
        <w:tc>
          <w:tcPr>
            <w:tcW w:w="3595" w:type="dxa"/>
            <w:vAlign w:val="bottom"/>
          </w:tcPr>
          <w:p w:rsidR="00A529B9" w:rsidRPr="004F2825" w:rsidRDefault="00A529B9" w:rsidP="00B63AC7">
            <w:pPr>
              <w:pStyle w:val="a5"/>
              <w:rPr>
                <w:sz w:val="20"/>
                <w:szCs w:val="20"/>
              </w:rPr>
            </w:pPr>
            <w:proofErr w:type="spellStart"/>
            <w:r w:rsidRPr="004F2825">
              <w:rPr>
                <w:sz w:val="20"/>
                <w:szCs w:val="20"/>
              </w:rPr>
              <w:t>Серкина</w:t>
            </w:r>
            <w:proofErr w:type="spellEnd"/>
            <w:r w:rsidRPr="004F2825">
              <w:rPr>
                <w:sz w:val="20"/>
                <w:szCs w:val="20"/>
              </w:rPr>
              <w:t xml:space="preserve"> Мария Евгеньевна</w:t>
            </w:r>
          </w:p>
          <w:p w:rsidR="00A529B9" w:rsidRPr="004F2825" w:rsidRDefault="00A529B9" w:rsidP="00B63AC7">
            <w:pPr>
              <w:pStyle w:val="a5"/>
              <w:rPr>
                <w:sz w:val="20"/>
                <w:szCs w:val="20"/>
              </w:rPr>
            </w:pPr>
            <w:r w:rsidRPr="004F2825">
              <w:rPr>
                <w:sz w:val="20"/>
                <w:szCs w:val="20"/>
              </w:rPr>
              <w:t>8 498 602 84 51, доб. 41623</w:t>
            </w:r>
          </w:p>
        </w:tc>
      </w:tr>
    </w:tbl>
    <w:p w:rsidR="00A529B9" w:rsidRDefault="00A529B9" w:rsidP="001754D3">
      <w:pPr>
        <w:pStyle w:val="ac"/>
        <w:tabs>
          <w:tab w:val="clear" w:pos="9072"/>
          <w:tab w:val="right" w:pos="9923"/>
        </w:tabs>
      </w:pPr>
    </w:p>
    <w:sectPr w:rsidR="00A529B9" w:rsidSect="00576783">
      <w:headerReference w:type="first" r:id="rId1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730" w:rsidRDefault="008A3730" w:rsidP="004F594C">
      <w:r>
        <w:separator/>
      </w:r>
    </w:p>
  </w:endnote>
  <w:endnote w:type="continuationSeparator" w:id="0">
    <w:p w:rsidR="008A3730" w:rsidRDefault="008A3730" w:rsidP="004F5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730" w:rsidRDefault="008A3730" w:rsidP="004F594C">
      <w:r>
        <w:separator/>
      </w:r>
    </w:p>
  </w:footnote>
  <w:footnote w:type="continuationSeparator" w:id="0">
    <w:p w:rsidR="008A3730" w:rsidRDefault="008A3730" w:rsidP="004F59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783" w:rsidRDefault="00F35FDE" w:rsidP="00740153">
    <w:pPr>
      <w:pStyle w:val="a3"/>
      <w:suppressAutoHyphens/>
      <w:jc w:val="center"/>
    </w:pPr>
    <w:r w:rsidRPr="00F35FDE">
      <w:rPr>
        <w:noProof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align>center</wp:align>
          </wp:positionH>
          <wp:positionV relativeFrom="page">
            <wp:posOffset>360045</wp:posOffset>
          </wp:positionV>
          <wp:extent cx="648000" cy="789140"/>
          <wp:effectExtent l="19050" t="0" r="0" b="0"/>
          <wp:wrapNone/>
          <wp:docPr id="5" name="Рисунок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8000" cy="78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5614C"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5734050</wp:posOffset>
          </wp:positionH>
          <wp:positionV relativeFrom="page">
            <wp:posOffset>511810</wp:posOffset>
          </wp:positionV>
          <wp:extent cx="935990" cy="413385"/>
          <wp:effectExtent l="0" t="0" r="0" b="5715"/>
          <wp:wrapNone/>
          <wp:docPr id="2" name="Рисунок 1" descr="C:\Users\laukhinAP\Desktop\МСЭД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C:\Users\laukhinAP\Desktop\МСЭД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990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35FDE" w:rsidRDefault="00F35FDE" w:rsidP="00740153">
    <w:pPr>
      <w:pStyle w:val="a3"/>
      <w:suppressAutoHyphens/>
    </w:pPr>
  </w:p>
  <w:p w:rsidR="00F35FDE" w:rsidRDefault="00F35FDE" w:rsidP="00740153">
    <w:pPr>
      <w:pStyle w:val="a3"/>
      <w:suppressAutoHyphens/>
    </w:pPr>
  </w:p>
  <w:p w:rsidR="00F35FDE" w:rsidRDefault="00F35FDE" w:rsidP="00740153">
    <w:pPr>
      <w:pStyle w:val="a3"/>
      <w:suppressAutoHyphens/>
    </w:pPr>
  </w:p>
  <w:p w:rsidR="00576783" w:rsidRDefault="008A3730" w:rsidP="00740153">
    <w:pPr>
      <w:pStyle w:val="a3"/>
      <w:suppressAutoHyphens/>
    </w:pPr>
    <w:r>
      <w:rPr>
        <w:noProof/>
      </w:rPr>
      <w:pict>
        <v:line id="Прямая соединительная линия 5" o:spid="_x0000_s2050" style="position:absolute;z-index:251658752;visibility:visible;mso-wrap-distance-top:-6e-5mm;mso-wrap-distance-bottom:-6e-5mm" from="7.8pt,116.5pt" to="509.5pt,1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" strokecolor="windowText" strokeweight="4pt">
          <v:stroke linestyle="thickThin"/>
          <o:lock v:ext="edit" shapetype="f"/>
        </v:lin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2049" type="#_x0000_t202" style="position:absolute;margin-left:.5pt;margin-top:9.85pt;width:514.85pt;height:142.6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" stroked="f">
          <v:textbox>
            <w:txbxContent>
              <w:p w:rsidR="00576783" w:rsidRPr="00FA6890" w:rsidRDefault="00576783" w:rsidP="00FA6890">
                <w:pPr>
                  <w:shd w:val="clear" w:color="auto" w:fill="FFFFFF"/>
                  <w:suppressAutoHyphens/>
                  <w:jc w:val="center"/>
                  <w:rPr>
                    <w:b/>
                    <w:bCs/>
                    <w:noProof/>
                    <w:spacing w:val="-11"/>
                    <w:sz w:val="32"/>
                    <w:szCs w:val="32"/>
                  </w:rPr>
                </w:pPr>
                <w:r w:rsidRPr="00FA6890">
                  <w:rPr>
                    <w:b/>
                    <w:bCs/>
                    <w:noProof/>
                    <w:spacing w:val="-11"/>
                    <w:sz w:val="32"/>
                    <w:szCs w:val="32"/>
                  </w:rPr>
                  <w:t xml:space="preserve">МИНИСТЕРСТВО ИМУЩЕСТВЕННЫХ ОТНОШЕНИЙ </w:t>
                </w:r>
                <w:r w:rsidRPr="00FA6890">
                  <w:rPr>
                    <w:b/>
                    <w:bCs/>
                    <w:noProof/>
                    <w:spacing w:val="-11"/>
                    <w:sz w:val="32"/>
                    <w:szCs w:val="32"/>
                  </w:rPr>
                  <w:br/>
                  <w:t>МОСКОВСКОЙ ОБЛАСТИ</w:t>
                </w:r>
              </w:p>
              <w:p w:rsidR="00576783" w:rsidRPr="00FA6890" w:rsidRDefault="00576783" w:rsidP="00FA6890">
                <w:pPr>
                  <w:shd w:val="clear" w:color="auto" w:fill="FFFFFF"/>
                  <w:suppressAutoHyphens/>
                  <w:jc w:val="center"/>
                  <w:rPr>
                    <w:b/>
                    <w:bCs/>
                    <w:noProof/>
                    <w:color w:val="1F497D"/>
                    <w:spacing w:val="-11"/>
                    <w:sz w:val="28"/>
                    <w:szCs w:val="28"/>
                  </w:rPr>
                </w:pPr>
              </w:p>
              <w:p w:rsidR="00576783" w:rsidRPr="00FA6890" w:rsidRDefault="00576783" w:rsidP="00FA6890">
                <w:pPr>
                  <w:keepNext/>
                  <w:keepLines/>
                  <w:tabs>
                    <w:tab w:val="right" w:pos="9923"/>
                  </w:tabs>
                  <w:suppressAutoHyphens/>
                  <w:spacing w:line="276" w:lineRule="auto"/>
                  <w:rPr>
                    <w:noProof/>
                    <w:lang w:eastAsia="en-US"/>
                  </w:rPr>
                </w:pPr>
                <w:r w:rsidRPr="00FA6890">
                  <w:rPr>
                    <w:noProof/>
                    <w:lang w:eastAsia="en-US"/>
                  </w:rPr>
                  <w:t>бульвар Строителей, дом 1</w:t>
                </w:r>
                <w:r w:rsidR="00003D07">
                  <w:rPr>
                    <w:noProof/>
                    <w:lang w:eastAsia="en-US"/>
                  </w:rPr>
                  <w:t>,</w:t>
                </w:r>
                <w:r w:rsidRPr="00FA6890">
                  <w:rPr>
                    <w:noProof/>
                    <w:lang w:eastAsia="en-US"/>
                  </w:rPr>
                  <w:t xml:space="preserve"> г. Красногорск,</w:t>
                </w:r>
                <w:r w:rsidRPr="00FA6890">
                  <w:rPr>
                    <w:noProof/>
                    <w:lang w:eastAsia="en-US"/>
                  </w:rPr>
                  <w:tab/>
                  <w:t>    тел. (498) 602-15-55</w:t>
                </w:r>
              </w:p>
              <w:p w:rsidR="00576783" w:rsidRPr="00FA6890" w:rsidRDefault="001754D3" w:rsidP="00FA6890">
                <w:pPr>
                  <w:keepNext/>
                  <w:keepLines/>
                  <w:tabs>
                    <w:tab w:val="right" w:pos="9923"/>
                  </w:tabs>
                  <w:suppressAutoHyphens/>
                  <w:spacing w:line="276" w:lineRule="auto"/>
                  <w:rPr>
                    <w:noProof/>
                    <w:lang w:eastAsia="en-US"/>
                  </w:rPr>
                </w:pPr>
                <w:r w:rsidRPr="00FA6890">
                  <w:rPr>
                    <w:noProof/>
                    <w:lang w:eastAsia="en-US"/>
                  </w:rPr>
                  <w:t xml:space="preserve">Московская область, </w:t>
                </w:r>
                <w:r w:rsidR="00003D07" w:rsidRPr="00FA6890">
                  <w:rPr>
                    <w:noProof/>
                    <w:lang w:eastAsia="en-US"/>
                  </w:rPr>
                  <w:t>143407</w:t>
                </w:r>
                <w:r w:rsidRPr="00FA6890">
                  <w:rPr>
                    <w:noProof/>
                    <w:lang w:eastAsia="en-US"/>
                  </w:rPr>
                  <w:tab/>
                </w:r>
                <w:r w:rsidR="00576783" w:rsidRPr="00FA6890">
                  <w:rPr>
                    <w:noProof/>
                    <w:lang w:eastAsia="en-US"/>
                  </w:rPr>
                  <w:t>   факс: (498) 602-15-56</w:t>
                </w:r>
              </w:p>
              <w:p w:rsidR="00576783" w:rsidRPr="00FA6890" w:rsidRDefault="00576783" w:rsidP="00FA6890">
                <w:pPr>
                  <w:keepNext/>
                  <w:keepLines/>
                  <w:tabs>
                    <w:tab w:val="right" w:pos="9923"/>
                  </w:tabs>
                  <w:suppressAutoHyphens/>
                  <w:rPr>
                    <w:b/>
                    <w:noProof/>
                    <w:lang w:eastAsia="en-US"/>
                  </w:rPr>
                </w:pPr>
                <w:r w:rsidRPr="00FA6890">
                  <w:rPr>
                    <w:noProof/>
                    <w:lang w:eastAsia="en-US"/>
                  </w:rPr>
                  <w:tab/>
                  <w:t>          E-mail: mio@mosreg.ru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46C1D"/>
    <w:multiLevelType w:val="multilevel"/>
    <w:tmpl w:val="CE4A6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61F8"/>
    <w:rsid w:val="00002E6B"/>
    <w:rsid w:val="00003D07"/>
    <w:rsid w:val="000077AF"/>
    <w:rsid w:val="0005614C"/>
    <w:rsid w:val="000704A7"/>
    <w:rsid w:val="000C71BC"/>
    <w:rsid w:val="00101CF9"/>
    <w:rsid w:val="001754D3"/>
    <w:rsid w:val="00180066"/>
    <w:rsid w:val="001D2A91"/>
    <w:rsid w:val="002677A4"/>
    <w:rsid w:val="002823B5"/>
    <w:rsid w:val="002A1B7F"/>
    <w:rsid w:val="002B0609"/>
    <w:rsid w:val="002D5859"/>
    <w:rsid w:val="00423F76"/>
    <w:rsid w:val="00427D1C"/>
    <w:rsid w:val="0043256B"/>
    <w:rsid w:val="00442810"/>
    <w:rsid w:val="00477C15"/>
    <w:rsid w:val="004A1249"/>
    <w:rsid w:val="004F2825"/>
    <w:rsid w:val="004F594C"/>
    <w:rsid w:val="005143C3"/>
    <w:rsid w:val="005468BE"/>
    <w:rsid w:val="00546FB9"/>
    <w:rsid w:val="005509CF"/>
    <w:rsid w:val="00576783"/>
    <w:rsid w:val="00585BA6"/>
    <w:rsid w:val="005A3CB5"/>
    <w:rsid w:val="005E3B39"/>
    <w:rsid w:val="006A1475"/>
    <w:rsid w:val="006D67DD"/>
    <w:rsid w:val="006E4CD3"/>
    <w:rsid w:val="006F22AC"/>
    <w:rsid w:val="006F53B6"/>
    <w:rsid w:val="00733024"/>
    <w:rsid w:val="00740153"/>
    <w:rsid w:val="007461F8"/>
    <w:rsid w:val="00770621"/>
    <w:rsid w:val="00774707"/>
    <w:rsid w:val="007C58BB"/>
    <w:rsid w:val="007C61AC"/>
    <w:rsid w:val="00801F94"/>
    <w:rsid w:val="00811DD0"/>
    <w:rsid w:val="008243B8"/>
    <w:rsid w:val="008A296E"/>
    <w:rsid w:val="008A3730"/>
    <w:rsid w:val="008B5612"/>
    <w:rsid w:val="00907A13"/>
    <w:rsid w:val="00A529B9"/>
    <w:rsid w:val="00AA3915"/>
    <w:rsid w:val="00AD715F"/>
    <w:rsid w:val="00B07C45"/>
    <w:rsid w:val="00BC200A"/>
    <w:rsid w:val="00BC5C51"/>
    <w:rsid w:val="00C02066"/>
    <w:rsid w:val="00C7176B"/>
    <w:rsid w:val="00CA4A94"/>
    <w:rsid w:val="00CC0F79"/>
    <w:rsid w:val="00D45639"/>
    <w:rsid w:val="00D57CFB"/>
    <w:rsid w:val="00D6346F"/>
    <w:rsid w:val="00DB4404"/>
    <w:rsid w:val="00E00A7D"/>
    <w:rsid w:val="00E04580"/>
    <w:rsid w:val="00E16192"/>
    <w:rsid w:val="00E51F8F"/>
    <w:rsid w:val="00EB25C0"/>
    <w:rsid w:val="00EC39A5"/>
    <w:rsid w:val="00EF5C3F"/>
    <w:rsid w:val="00EF7456"/>
    <w:rsid w:val="00F351B7"/>
    <w:rsid w:val="00F35FDE"/>
    <w:rsid w:val="00F459CD"/>
    <w:rsid w:val="00F60986"/>
    <w:rsid w:val="00F651F9"/>
    <w:rsid w:val="00FA3B61"/>
    <w:rsid w:val="00FA6890"/>
    <w:rsid w:val="00FB09AE"/>
    <w:rsid w:val="00FF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9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F59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4F594C"/>
    <w:rPr>
      <w:sz w:val="24"/>
      <w:szCs w:val="24"/>
    </w:rPr>
  </w:style>
  <w:style w:type="paragraph" w:styleId="a5">
    <w:name w:val="footer"/>
    <w:basedOn w:val="a"/>
    <w:link w:val="a6"/>
    <w:rsid w:val="004F59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4F594C"/>
    <w:rPr>
      <w:sz w:val="24"/>
      <w:szCs w:val="24"/>
    </w:rPr>
  </w:style>
  <w:style w:type="paragraph" w:styleId="a7">
    <w:name w:val="Balloon Text"/>
    <w:basedOn w:val="a"/>
    <w:link w:val="a8"/>
    <w:rsid w:val="004F59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4F594C"/>
    <w:rPr>
      <w:rFonts w:ascii="Tahoma" w:hAnsi="Tahoma" w:cs="Tahoma"/>
      <w:sz w:val="16"/>
      <w:szCs w:val="16"/>
    </w:rPr>
  </w:style>
  <w:style w:type="paragraph" w:customStyle="1" w:styleId="a9">
    <w:name w:val="_Адресат"/>
    <w:basedOn w:val="a"/>
    <w:next w:val="a"/>
    <w:rsid w:val="004F594C"/>
    <w:pPr>
      <w:keepNext/>
      <w:keepLines/>
      <w:suppressAutoHyphens/>
      <w:spacing w:before="120"/>
      <w:ind w:left="5273"/>
    </w:pPr>
    <w:rPr>
      <w:sz w:val="28"/>
    </w:rPr>
  </w:style>
  <w:style w:type="paragraph" w:customStyle="1" w:styleId="aa">
    <w:name w:val="_Текст"/>
    <w:basedOn w:val="a"/>
    <w:rsid w:val="004F594C"/>
    <w:pPr>
      <w:ind w:right="454" w:firstLine="709"/>
      <w:jc w:val="both"/>
    </w:pPr>
    <w:rPr>
      <w:sz w:val="28"/>
      <w:szCs w:val="28"/>
    </w:rPr>
  </w:style>
  <w:style w:type="paragraph" w:customStyle="1" w:styleId="ab">
    <w:name w:val="_Обращение"/>
    <w:basedOn w:val="a"/>
    <w:next w:val="aa"/>
    <w:rsid w:val="004F594C"/>
    <w:pPr>
      <w:keepNext/>
      <w:keepLines/>
      <w:suppressAutoHyphens/>
      <w:spacing w:after="240"/>
      <w:ind w:right="454"/>
      <w:jc w:val="center"/>
    </w:pPr>
    <w:rPr>
      <w:spacing w:val="30"/>
      <w:sz w:val="28"/>
      <w:szCs w:val="28"/>
    </w:rPr>
  </w:style>
  <w:style w:type="paragraph" w:customStyle="1" w:styleId="ac">
    <w:name w:val="_Подпись"/>
    <w:basedOn w:val="a"/>
    <w:rsid w:val="004F594C"/>
    <w:pPr>
      <w:tabs>
        <w:tab w:val="right" w:pos="9072"/>
      </w:tabs>
      <w:ind w:right="680"/>
    </w:pPr>
    <w:rPr>
      <w:sz w:val="28"/>
    </w:rPr>
  </w:style>
  <w:style w:type="table" w:styleId="ad">
    <w:name w:val="Table Grid"/>
    <w:basedOn w:val="a1"/>
    <w:uiPriority w:val="59"/>
    <w:rsid w:val="00D45639"/>
    <w:rPr>
      <w:rFonts w:eastAsiaTheme="minorHAnsi" w:cstheme="minorBid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2677A4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4A12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6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ko_gko2026@mosre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slugi.mosreg.ru/services/22758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kiname\Favorites\Downloads\&#1064;&#1072;&#1073;&#1083;&#1086;&#1085;%20&#1087;&#1080;&#1089;&#1100;&#1084;&#1072;%20&#1052;&#1080;&#1085;&#1084;&#1086;&#1089;&#1086;&#1073;&#1083;&#1080;&#1084;&#1091;&#1097;&#1077;&#1089;&#1090;&#1074;&#1072;%20&#1053;.&#1040;.%20(4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9286D-BF14-4468-B13C-BC0B1BD98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письма Минмособлимущества Н.А. (4)</Template>
  <TotalTime>38</TotalTime>
  <Pages>1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письма Минмособлимущества</vt:lpstr>
    </vt:vector>
  </TitlesOfParts>
  <Company>Hewlett-Packard Company</Company>
  <LinksUpToDate>false</LinksUpToDate>
  <CharactersWithSpaces>9347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письма Минмособлимущества</dc:title>
  <dc:creator>Серкина Мария Евгеньевна</dc:creator>
  <cp:lastModifiedBy>Серкина Мария Евгеньевна</cp:lastModifiedBy>
  <cp:revision>17</cp:revision>
  <cp:lastPrinted>2019-08-15T10:36:00Z</cp:lastPrinted>
  <dcterms:created xsi:type="dcterms:W3CDTF">2022-09-16T10:09:00Z</dcterms:created>
  <dcterms:modified xsi:type="dcterms:W3CDTF">2026-10-08T15:06:00Z</dcterms:modified>
</cp:coreProperties>
</file>